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2274" w14:textId="77777777" w:rsidR="002A241B" w:rsidRDefault="002A241B" w:rsidP="00C3699F">
      <w:pPr>
        <w:pStyle w:val="Heading1"/>
        <w:jc w:val="center"/>
      </w:pPr>
      <w:r>
        <w:t>Gift Aid Declaration</w:t>
      </w:r>
    </w:p>
    <w:p w14:paraId="5CFAB5BF" w14:textId="77777777" w:rsidR="002A241B" w:rsidRDefault="002A241B" w:rsidP="002A241B">
      <w:r>
        <w:t>Boost your donation by 25p of Gift Aid for every £1 you donate. Gift Aid is reclaimed by the charity from the tax you pay for the current tax year. Your address is needed to identify you as a current UK taxpayer.</w:t>
      </w:r>
    </w:p>
    <w:p w14:paraId="35890058" w14:textId="022601DD" w:rsidR="00B701C3" w:rsidRDefault="002A241B" w:rsidP="002A241B">
      <w:r>
        <w:t xml:space="preserve">Name of Charity: </w:t>
      </w:r>
      <w:r w:rsidR="00B701C3">
        <w:t>Belfast School of Theology</w:t>
      </w:r>
    </w:p>
    <w:p w14:paraId="58521126" w14:textId="0EFA956E" w:rsidR="00B701C3" w:rsidRPr="00B701C3" w:rsidRDefault="00B701C3" w:rsidP="00B701C3">
      <w:pPr>
        <w:pStyle w:val="Heading3"/>
        <w:rPr>
          <w:u w:val="single"/>
        </w:rPr>
      </w:pPr>
      <w:r w:rsidRPr="00B701C3">
        <w:rPr>
          <w:u w:val="single"/>
        </w:rPr>
        <w:t>Donor’s Details</w:t>
      </w:r>
    </w:p>
    <w:p w14:paraId="4932FF97" w14:textId="48DCCC85" w:rsidR="002A241B" w:rsidRDefault="002A241B" w:rsidP="002A241B">
      <w:r>
        <w:t xml:space="preserve">Donor’s Full Name: </w:t>
      </w:r>
      <w:r w:rsidR="00B701C3">
        <w:t>___________________________________</w:t>
      </w:r>
    </w:p>
    <w:p w14:paraId="1993EEA1" w14:textId="7FA2F5CD" w:rsidR="00937235" w:rsidRDefault="002A241B" w:rsidP="00937235">
      <w:pPr>
        <w:spacing w:line="480" w:lineRule="auto"/>
      </w:pPr>
      <w:r>
        <w:t>Donor’s Home Address</w:t>
      </w:r>
      <w:r w:rsidR="00937235">
        <w:t xml:space="preserve"> </w:t>
      </w:r>
      <w:r>
        <w:t>(must include house number/name and postcode)</w:t>
      </w:r>
      <w:r w:rsidR="00937235">
        <w:t>:</w:t>
      </w:r>
    </w:p>
    <w:p w14:paraId="4E3EA934" w14:textId="13EF3FFE" w:rsidR="00937235" w:rsidRDefault="00937235" w:rsidP="00937235">
      <w:pPr>
        <w:spacing w:line="480" w:lineRule="auto"/>
      </w:pPr>
      <w:r>
        <w:t>_______________________________________________</w:t>
      </w:r>
    </w:p>
    <w:p w14:paraId="1EC146FA" w14:textId="13476F79" w:rsidR="00937235" w:rsidRDefault="00937235" w:rsidP="00937235">
      <w:pPr>
        <w:spacing w:line="480" w:lineRule="auto"/>
      </w:pPr>
      <w:r>
        <w:t>_______________________________________________</w:t>
      </w:r>
    </w:p>
    <w:p w14:paraId="3C3F81BE" w14:textId="054DF8B5" w:rsidR="00937235" w:rsidRDefault="00937235" w:rsidP="00937235">
      <w:pPr>
        <w:spacing w:line="480" w:lineRule="auto"/>
      </w:pPr>
      <w:r>
        <w:t>_______________________________________________</w:t>
      </w:r>
    </w:p>
    <w:p w14:paraId="22DEB73D" w14:textId="27D59E9C" w:rsidR="00937235" w:rsidRDefault="00244DB4" w:rsidP="002A241B">
      <w:r>
        <w:t>Postcode:</w:t>
      </w:r>
      <w:r w:rsidR="00937235">
        <w:t>_______________________________________</w:t>
      </w:r>
    </w:p>
    <w:p w14:paraId="493AC185" w14:textId="472259F1" w:rsidR="009948B4" w:rsidRDefault="00217E7B" w:rsidP="002A241B">
      <w:r>
        <w:t xml:space="preserve">Please tick </w:t>
      </w:r>
      <w:r w:rsidRPr="00217E7B">
        <w:rPr>
          <w:u w:val="single"/>
        </w:rPr>
        <w:t>all that apply</w:t>
      </w:r>
      <w:r>
        <w:t>:</w:t>
      </w:r>
    </w:p>
    <w:p w14:paraId="53286C5D" w14:textId="4E4EF75B" w:rsidR="009948B4" w:rsidRDefault="009948B4" w:rsidP="002A241B">
      <w:r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2A241B">
        <w:t>I want to Gift Aid my donation of £</w:t>
      </w:r>
      <w:r>
        <w:t>_______________</w:t>
      </w:r>
      <w:r w:rsidR="002A241B">
        <w:t xml:space="preserve"> </w:t>
      </w:r>
      <w:r>
        <w:t>to Belfast School of Theology.</w:t>
      </w:r>
    </w:p>
    <w:p w14:paraId="265D0D90" w14:textId="77777777" w:rsidR="00217E7B" w:rsidRDefault="00217E7B" w:rsidP="002A241B">
      <w:r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t>I want to Gift Aid</w:t>
      </w:r>
      <w:r w:rsidR="002A241B">
        <w:t xml:space="preserve"> any donations I make in the future </w:t>
      </w:r>
      <w:r>
        <w:t>to Belfast School of Theology.</w:t>
      </w:r>
    </w:p>
    <w:p w14:paraId="1A857213" w14:textId="287F4A95" w:rsidR="002A241B" w:rsidRDefault="00217E7B" w:rsidP="002A241B">
      <w:r>
        <w:rPr>
          <w:rFonts w:ascii="Segoe UI Symbol" w:hAnsi="Segoe UI Symbol" w:cs="Segoe UI Symbol"/>
        </w:rPr>
        <w:t xml:space="preserve">☐ </w:t>
      </w:r>
      <w:r>
        <w:t xml:space="preserve">I want to Gift Aid any donations I </w:t>
      </w:r>
      <w:r w:rsidR="002A241B">
        <w:t xml:space="preserve">have made in the past 4 years to </w:t>
      </w:r>
      <w:r>
        <w:t>Belfast School of Theology.</w:t>
      </w:r>
    </w:p>
    <w:p w14:paraId="34F32500" w14:textId="77777777" w:rsidR="00BF4039" w:rsidRDefault="00BF4039" w:rsidP="002A241B"/>
    <w:p w14:paraId="0C75F2B6" w14:textId="2299E038" w:rsidR="002A241B" w:rsidRDefault="00F31BF9" w:rsidP="002A241B">
      <w:pPr>
        <w:rPr>
          <w:b/>
          <w:bCs/>
        </w:rPr>
      </w:pPr>
      <w:r>
        <w:rPr>
          <w:b/>
          <w:bCs/>
        </w:rPr>
        <w:t xml:space="preserve">By signing </w:t>
      </w:r>
      <w:r w:rsidR="008E0849">
        <w:rPr>
          <w:b/>
          <w:bCs/>
        </w:rPr>
        <w:t xml:space="preserve">this </w:t>
      </w:r>
      <w:r w:rsidR="00831785">
        <w:rPr>
          <w:b/>
          <w:bCs/>
        </w:rPr>
        <w:t>declaration</w:t>
      </w:r>
      <w:r w:rsidR="008E0849">
        <w:rPr>
          <w:b/>
          <w:bCs/>
        </w:rPr>
        <w:t xml:space="preserve">, I confirm that </w:t>
      </w:r>
      <w:r w:rsidR="002A241B" w:rsidRPr="00BF4039">
        <w:rPr>
          <w:b/>
          <w:bCs/>
        </w:rPr>
        <w:t>I am a UK taxpayer and understand that if I pay less Income Tax and/or Capital Gains Tax than the amount of Gift Aid claimed on all my donations in that tax year, it is my responsibility to pay any difference.</w:t>
      </w:r>
    </w:p>
    <w:p w14:paraId="24DD9A4A" w14:textId="77777777" w:rsidR="002A6E83" w:rsidRPr="00BF4039" w:rsidRDefault="002A6E83" w:rsidP="002A241B">
      <w:pPr>
        <w:rPr>
          <w:b/>
          <w:bCs/>
        </w:rPr>
      </w:pPr>
    </w:p>
    <w:p w14:paraId="42DB7A64" w14:textId="38A8F606" w:rsidR="002A241B" w:rsidRDefault="002A241B" w:rsidP="002A241B">
      <w:r>
        <w:t xml:space="preserve">Date: </w:t>
      </w:r>
      <w:r w:rsidR="002A6E83">
        <w:t>_______________________</w:t>
      </w:r>
      <w:r w:rsidR="002A6E83">
        <w:tab/>
      </w:r>
      <w:r w:rsidR="002A6E83">
        <w:tab/>
      </w:r>
      <w:r w:rsidR="002A6E83">
        <w:tab/>
        <w:t>Signed: __________________________</w:t>
      </w:r>
    </w:p>
    <w:p w14:paraId="015C6C64" w14:textId="6E3BB497" w:rsidR="00C3699F" w:rsidRPr="000518A8" w:rsidRDefault="002A6E83" w:rsidP="000518A8">
      <w:r w:rsidRPr="002A6E83">
        <w:rPr>
          <w:u w:val="single"/>
        </w:rPr>
        <w:t>Important</w:t>
      </w:r>
      <w:r>
        <w:t xml:space="preserve">: You must notify Belfast School of Theology if you want to cancel this declaration, </w:t>
      </w:r>
      <w:r w:rsidR="00466368">
        <w:t>or change your name or home address, or no longer pay sufficient tax on your income and/or capital gains</w:t>
      </w:r>
      <w:r w:rsidR="00C3699F">
        <w:t>.</w:t>
      </w:r>
    </w:p>
    <w:sectPr w:rsidR="00C3699F" w:rsidRPr="000518A8" w:rsidSect="00BB0C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1F26" w14:textId="77777777" w:rsidR="002B06CA" w:rsidRDefault="002B06CA" w:rsidP="00BB0C5E">
      <w:pPr>
        <w:spacing w:after="0" w:line="240" w:lineRule="auto"/>
      </w:pPr>
      <w:r>
        <w:separator/>
      </w:r>
    </w:p>
  </w:endnote>
  <w:endnote w:type="continuationSeparator" w:id="0">
    <w:p w14:paraId="4AEC32F1" w14:textId="77777777" w:rsidR="002B06CA" w:rsidRDefault="002B06CA" w:rsidP="00BB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toshi">
    <w:altName w:val="Calibri"/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Satoshi Black">
    <w:altName w:val="Calibri"/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9825" w14:textId="77777777" w:rsidR="00AD2A46" w:rsidRDefault="00AD2A46" w:rsidP="00AD2A46">
    <w:pPr>
      <w:pStyle w:val="Footer"/>
      <w:pBdr>
        <w:top w:val="single" w:sz="4" w:space="1" w:color="auto"/>
      </w:pBdr>
      <w:tabs>
        <w:tab w:val="clear" w:pos="9026"/>
        <w:tab w:val="right" w:pos="9746"/>
      </w:tabs>
      <w:rPr>
        <w:sz w:val="20"/>
        <w:szCs w:val="20"/>
      </w:rPr>
    </w:pPr>
    <w:r w:rsidRPr="003245F4">
      <w:rPr>
        <w:sz w:val="20"/>
        <w:szCs w:val="20"/>
      </w:rPr>
      <w:t xml:space="preserve">Second Floor Main Building, </w:t>
    </w:r>
    <w:r>
      <w:rPr>
        <w:sz w:val="20"/>
        <w:szCs w:val="20"/>
      </w:rPr>
      <w:tab/>
    </w:r>
    <w:r>
      <w:rPr>
        <w:sz w:val="20"/>
        <w:szCs w:val="20"/>
      </w:rPr>
      <w:tab/>
      <w:t>Phone: 028 9030 1551</w:t>
    </w:r>
  </w:p>
  <w:p w14:paraId="6B24884C" w14:textId="77777777" w:rsidR="00AD2A46" w:rsidRDefault="00AD2A46" w:rsidP="00AD2A46">
    <w:pPr>
      <w:pStyle w:val="Footer"/>
      <w:pBdr>
        <w:top w:val="single" w:sz="4" w:space="1" w:color="auto"/>
      </w:pBdr>
      <w:tabs>
        <w:tab w:val="clear" w:pos="9026"/>
        <w:tab w:val="right" w:pos="9746"/>
      </w:tabs>
      <w:rPr>
        <w:sz w:val="20"/>
        <w:szCs w:val="20"/>
      </w:rPr>
    </w:pPr>
    <w:r w:rsidRPr="003245F4">
      <w:rPr>
        <w:sz w:val="20"/>
        <w:szCs w:val="20"/>
      </w:rPr>
      <w:t xml:space="preserve">Stranmillis University College, </w:t>
    </w:r>
    <w:r>
      <w:rPr>
        <w:sz w:val="20"/>
        <w:szCs w:val="20"/>
      </w:rPr>
      <w:tab/>
    </w:r>
    <w:r>
      <w:rPr>
        <w:sz w:val="20"/>
        <w:szCs w:val="20"/>
      </w:rPr>
      <w:tab/>
      <w:t>email: info@bst.ac.uk</w:t>
    </w:r>
  </w:p>
  <w:p w14:paraId="738DC909" w14:textId="78DFFA14" w:rsidR="00AD2A46" w:rsidRDefault="00AD2A46" w:rsidP="00AD2A46">
    <w:pPr>
      <w:pStyle w:val="Footer"/>
      <w:pBdr>
        <w:top w:val="single" w:sz="4" w:space="1" w:color="auto"/>
      </w:pBdr>
      <w:tabs>
        <w:tab w:val="clear" w:pos="9026"/>
        <w:tab w:val="right" w:pos="9746"/>
      </w:tabs>
      <w:rPr>
        <w:sz w:val="20"/>
        <w:szCs w:val="20"/>
      </w:rPr>
    </w:pPr>
    <w:r w:rsidRPr="003245F4">
      <w:rPr>
        <w:sz w:val="20"/>
        <w:szCs w:val="20"/>
      </w:rPr>
      <w:t>Stranmillis Road, Belfast, BT9 5DY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</w:t>
    </w:r>
    <w:r w:rsidR="00481A00">
      <w:rPr>
        <w:sz w:val="20"/>
        <w:szCs w:val="20"/>
      </w:rPr>
      <w:t>web: www.bst.ac.uk</w:t>
    </w:r>
  </w:p>
  <w:p w14:paraId="46886EDD" w14:textId="1DC38139" w:rsidR="00BB0C5E" w:rsidRDefault="00AD2A46" w:rsidP="00BB0C5E">
    <w:pPr>
      <w:pStyle w:val="Footer"/>
      <w:pBdr>
        <w:top w:val="single" w:sz="4" w:space="1" w:color="auto"/>
      </w:pBdr>
      <w:tabs>
        <w:tab w:val="clear" w:pos="9026"/>
        <w:tab w:val="right" w:pos="9746"/>
      </w:tabs>
    </w:pPr>
    <w:r>
      <w:tab/>
    </w:r>
    <w:r w:rsidR="00BB0C5E">
      <w:fldChar w:fldCharType="begin"/>
    </w:r>
    <w:r w:rsidR="00BB0C5E">
      <w:instrText xml:space="preserve"> PAGE   \* MERGEFORMAT </w:instrText>
    </w:r>
    <w:r w:rsidR="00BB0C5E">
      <w:fldChar w:fldCharType="separate"/>
    </w:r>
    <w:r w:rsidR="00BB0C5E">
      <w:t>1</w:t>
    </w:r>
    <w:r w:rsidR="00BB0C5E">
      <w:rPr>
        <w:noProof/>
      </w:rPr>
      <w:fldChar w:fldCharType="end"/>
    </w:r>
  </w:p>
  <w:p w14:paraId="7B11EF2B" w14:textId="77777777" w:rsidR="00BB0C5E" w:rsidRDefault="00BB0C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7BCE" w14:textId="12414820" w:rsidR="003245F4" w:rsidRDefault="003245F4" w:rsidP="00BB0C5E">
    <w:pPr>
      <w:pStyle w:val="Footer"/>
      <w:pBdr>
        <w:top w:val="single" w:sz="4" w:space="1" w:color="auto"/>
      </w:pBdr>
      <w:tabs>
        <w:tab w:val="clear" w:pos="9026"/>
        <w:tab w:val="right" w:pos="9746"/>
      </w:tabs>
      <w:rPr>
        <w:sz w:val="20"/>
        <w:szCs w:val="20"/>
      </w:rPr>
    </w:pPr>
    <w:r w:rsidRPr="003245F4">
      <w:rPr>
        <w:sz w:val="20"/>
        <w:szCs w:val="20"/>
      </w:rPr>
      <w:t xml:space="preserve">Second Floor Main Building, 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830C54">
      <w:rPr>
        <w:sz w:val="20"/>
        <w:szCs w:val="20"/>
      </w:rPr>
      <w:t>Phone: 028 9030 1551</w:t>
    </w:r>
  </w:p>
  <w:p w14:paraId="0ED6F232" w14:textId="74CD1882" w:rsidR="003245F4" w:rsidRDefault="003245F4" w:rsidP="00BB0C5E">
    <w:pPr>
      <w:pStyle w:val="Footer"/>
      <w:pBdr>
        <w:top w:val="single" w:sz="4" w:space="1" w:color="auto"/>
      </w:pBdr>
      <w:tabs>
        <w:tab w:val="clear" w:pos="9026"/>
        <w:tab w:val="right" w:pos="9746"/>
      </w:tabs>
      <w:rPr>
        <w:sz w:val="20"/>
        <w:szCs w:val="20"/>
      </w:rPr>
    </w:pPr>
    <w:r w:rsidRPr="003245F4">
      <w:rPr>
        <w:sz w:val="20"/>
        <w:szCs w:val="20"/>
      </w:rPr>
      <w:t xml:space="preserve">Stranmillis University College, </w:t>
    </w:r>
    <w:r w:rsidR="00830C54">
      <w:rPr>
        <w:sz w:val="20"/>
        <w:szCs w:val="20"/>
      </w:rPr>
      <w:tab/>
    </w:r>
    <w:r w:rsidR="00830C54">
      <w:rPr>
        <w:sz w:val="20"/>
        <w:szCs w:val="20"/>
      </w:rPr>
      <w:tab/>
      <w:t>email: info@bst.ac.uk</w:t>
    </w:r>
  </w:p>
  <w:p w14:paraId="28383C52" w14:textId="7F2AA5F5" w:rsidR="00CB3499" w:rsidRDefault="003245F4" w:rsidP="00BB0C5E">
    <w:pPr>
      <w:pStyle w:val="Footer"/>
      <w:pBdr>
        <w:top w:val="single" w:sz="4" w:space="1" w:color="auto"/>
      </w:pBdr>
      <w:tabs>
        <w:tab w:val="clear" w:pos="9026"/>
        <w:tab w:val="right" w:pos="9746"/>
      </w:tabs>
      <w:rPr>
        <w:sz w:val="20"/>
        <w:szCs w:val="20"/>
      </w:rPr>
    </w:pPr>
    <w:r w:rsidRPr="003245F4">
      <w:rPr>
        <w:sz w:val="20"/>
        <w:szCs w:val="20"/>
      </w:rPr>
      <w:t>Stranmillis Road, Belfast, BT9 5DY</w:t>
    </w:r>
    <w:r w:rsidR="00CB3499">
      <w:rPr>
        <w:sz w:val="20"/>
        <w:szCs w:val="20"/>
      </w:rPr>
      <w:tab/>
    </w:r>
    <w:r w:rsidR="00CB3499">
      <w:rPr>
        <w:sz w:val="20"/>
        <w:szCs w:val="20"/>
      </w:rPr>
      <w:tab/>
    </w:r>
    <w:r w:rsidR="0039753B">
      <w:rPr>
        <w:sz w:val="20"/>
        <w:szCs w:val="20"/>
      </w:rPr>
      <w:t xml:space="preserve"> </w:t>
    </w:r>
    <w:r w:rsidR="00481A00">
      <w:rPr>
        <w:sz w:val="20"/>
        <w:szCs w:val="20"/>
      </w:rPr>
      <w:t>web: www.bst.ac.uk</w:t>
    </w:r>
  </w:p>
  <w:p w14:paraId="5572FB36" w14:textId="0071C8FD" w:rsidR="00BB0C5E" w:rsidRDefault="00BB0C5E" w:rsidP="00BB0C5E">
    <w:pPr>
      <w:pStyle w:val="Footer"/>
      <w:pBdr>
        <w:top w:val="single" w:sz="4" w:space="1" w:color="auto"/>
      </w:pBdr>
      <w:tabs>
        <w:tab w:val="clear" w:pos="9026"/>
        <w:tab w:val="right" w:pos="9746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  <w:p w14:paraId="371C1BBD" w14:textId="77777777" w:rsidR="00BB0C5E" w:rsidRPr="00BB0C5E" w:rsidRDefault="00BB0C5E" w:rsidP="00BB0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1D9A" w14:textId="77777777" w:rsidR="002B06CA" w:rsidRDefault="002B06CA" w:rsidP="00BB0C5E">
      <w:pPr>
        <w:spacing w:after="0" w:line="240" w:lineRule="auto"/>
      </w:pPr>
      <w:r>
        <w:separator/>
      </w:r>
    </w:p>
  </w:footnote>
  <w:footnote w:type="continuationSeparator" w:id="0">
    <w:p w14:paraId="1C4545C9" w14:textId="77777777" w:rsidR="002B06CA" w:rsidRDefault="002B06CA" w:rsidP="00BB0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6FA3" w14:textId="77777777" w:rsidR="00BB0C5E" w:rsidRDefault="00BB0C5E">
    <w:pPr>
      <w:pStyle w:val="Header"/>
    </w:pPr>
    <w:r>
      <w:rPr>
        <w:noProof/>
      </w:rPr>
      <w:drawing>
        <wp:inline distT="0" distB="0" distL="0" distR="0" wp14:anchorId="37D1D262" wp14:editId="0780CFFF">
          <wp:extent cx="5731510" cy="508635"/>
          <wp:effectExtent l="0" t="0" r="2540" b="5715"/>
          <wp:docPr id="37789928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175123" name="Picture 15831751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EE79" w14:textId="77777777" w:rsidR="00BB0C5E" w:rsidRDefault="004C49EF">
    <w:pPr>
      <w:pStyle w:val="Header"/>
    </w:pPr>
    <w:r>
      <w:rPr>
        <w:noProof/>
      </w:rPr>
      <w:drawing>
        <wp:inline distT="0" distB="0" distL="0" distR="0" wp14:anchorId="73B82DAB" wp14:editId="7BBCF69F">
          <wp:extent cx="5731510" cy="508635"/>
          <wp:effectExtent l="0" t="0" r="2540" b="5715"/>
          <wp:docPr id="83230658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306585" name="Picture 832306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1C4524" w14:textId="77777777" w:rsidR="00BB0C5E" w:rsidRDefault="00BB0C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E3986"/>
    <w:multiLevelType w:val="hybridMultilevel"/>
    <w:tmpl w:val="144CE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30077"/>
    <w:multiLevelType w:val="hybridMultilevel"/>
    <w:tmpl w:val="128E5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10A14"/>
    <w:multiLevelType w:val="hybridMultilevel"/>
    <w:tmpl w:val="C786D70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9290832"/>
    <w:multiLevelType w:val="multilevel"/>
    <w:tmpl w:val="A15261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CA553D9"/>
    <w:multiLevelType w:val="hybridMultilevel"/>
    <w:tmpl w:val="C464A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585972">
    <w:abstractNumId w:val="3"/>
  </w:num>
  <w:num w:numId="2" w16cid:durableId="570627618">
    <w:abstractNumId w:val="0"/>
  </w:num>
  <w:num w:numId="3" w16cid:durableId="1842772225">
    <w:abstractNumId w:val="1"/>
  </w:num>
  <w:num w:numId="4" w16cid:durableId="1175993807">
    <w:abstractNumId w:val="4"/>
  </w:num>
  <w:num w:numId="5" w16cid:durableId="148458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E7C"/>
    <w:rsid w:val="0004380B"/>
    <w:rsid w:val="000518A8"/>
    <w:rsid w:val="00116CBC"/>
    <w:rsid w:val="001E04D3"/>
    <w:rsid w:val="00217E7B"/>
    <w:rsid w:val="00223E7C"/>
    <w:rsid w:val="00244DB4"/>
    <w:rsid w:val="002A241B"/>
    <w:rsid w:val="002A6E83"/>
    <w:rsid w:val="002B06CA"/>
    <w:rsid w:val="003245F4"/>
    <w:rsid w:val="00370C4E"/>
    <w:rsid w:val="00380FBC"/>
    <w:rsid w:val="0039753B"/>
    <w:rsid w:val="0041394E"/>
    <w:rsid w:val="00466368"/>
    <w:rsid w:val="00481A00"/>
    <w:rsid w:val="004C49EF"/>
    <w:rsid w:val="00525320"/>
    <w:rsid w:val="006507E7"/>
    <w:rsid w:val="006818F4"/>
    <w:rsid w:val="006F4EAB"/>
    <w:rsid w:val="007014D2"/>
    <w:rsid w:val="0074440F"/>
    <w:rsid w:val="007577CC"/>
    <w:rsid w:val="00771A81"/>
    <w:rsid w:val="007B5B10"/>
    <w:rsid w:val="00830C54"/>
    <w:rsid w:val="00831785"/>
    <w:rsid w:val="008E0849"/>
    <w:rsid w:val="00937235"/>
    <w:rsid w:val="009565A9"/>
    <w:rsid w:val="009948B4"/>
    <w:rsid w:val="009D0250"/>
    <w:rsid w:val="00AD2A46"/>
    <w:rsid w:val="00B701C3"/>
    <w:rsid w:val="00BB0C5E"/>
    <w:rsid w:val="00BF4039"/>
    <w:rsid w:val="00C3699F"/>
    <w:rsid w:val="00C804BC"/>
    <w:rsid w:val="00CB3499"/>
    <w:rsid w:val="00CF1B88"/>
    <w:rsid w:val="00E315F3"/>
    <w:rsid w:val="00E878CF"/>
    <w:rsid w:val="00EE4D9D"/>
    <w:rsid w:val="00F010F3"/>
    <w:rsid w:val="00F31BF9"/>
    <w:rsid w:val="00F43830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F91ED"/>
  <w15:chartTrackingRefBased/>
  <w15:docId w15:val="{E75B6579-D6C9-44F5-B28B-872E2D98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F3"/>
    <w:rPr>
      <w:rFonts w:ascii="Satoshi" w:hAnsi="Satosh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7E7"/>
    <w:pPr>
      <w:keepNext/>
      <w:keepLines/>
      <w:spacing w:before="360" w:after="80"/>
      <w:outlineLvl w:val="0"/>
    </w:pPr>
    <w:rPr>
      <w:rFonts w:ascii="Satoshi Black" w:eastAsiaTheme="majorEastAsia" w:hAnsi="Satoshi Black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7E7"/>
    <w:pPr>
      <w:keepNext/>
      <w:keepLines/>
      <w:spacing w:before="160" w:after="80"/>
      <w:outlineLvl w:val="1"/>
    </w:pPr>
    <w:rPr>
      <w:rFonts w:ascii="Satoshi Black" w:eastAsiaTheme="majorEastAsia" w:hAnsi="Satoshi Black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07E7"/>
    <w:pPr>
      <w:keepNext/>
      <w:keepLines/>
      <w:spacing w:before="160" w:after="80"/>
      <w:outlineLvl w:val="2"/>
    </w:pPr>
    <w:rPr>
      <w:rFonts w:ascii="Satoshi Black" w:eastAsiaTheme="majorEastAsia" w:hAnsi="Satoshi Black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07E7"/>
    <w:pPr>
      <w:keepNext/>
      <w:keepLines/>
      <w:spacing w:before="80" w:after="40"/>
      <w:outlineLvl w:val="3"/>
    </w:pPr>
    <w:rPr>
      <w:rFonts w:ascii="Satoshi Black" w:eastAsiaTheme="majorEastAsia" w:hAnsi="Satoshi Black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07E7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7E7"/>
    <w:pPr>
      <w:keepNext/>
      <w:keepLines/>
      <w:spacing w:before="40" w:after="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7E7"/>
    <w:rPr>
      <w:rFonts w:ascii="Satoshi Black" w:eastAsiaTheme="majorEastAsia" w:hAnsi="Satoshi Black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07E7"/>
    <w:rPr>
      <w:rFonts w:ascii="Satoshi Black" w:eastAsiaTheme="majorEastAsia" w:hAnsi="Satoshi Black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07E7"/>
    <w:rPr>
      <w:rFonts w:ascii="Satoshi Black" w:eastAsiaTheme="majorEastAsia" w:hAnsi="Satoshi Black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507E7"/>
    <w:rPr>
      <w:rFonts w:ascii="Satoshi Black" w:eastAsiaTheme="majorEastAsia" w:hAnsi="Satoshi Black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507E7"/>
    <w:rPr>
      <w:rFonts w:ascii="Satoshi" w:eastAsiaTheme="majorEastAsia" w:hAnsi="Satosh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7E7"/>
    <w:rPr>
      <w:rFonts w:ascii="Satoshi" w:eastAsiaTheme="majorEastAsia" w:hAnsi="Satosh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C5E"/>
    <w:pPr>
      <w:spacing w:after="80" w:line="240" w:lineRule="auto"/>
      <w:contextualSpacing/>
    </w:pPr>
    <w:rPr>
      <w:rFonts w:ascii="Satoshi Black" w:eastAsiaTheme="majorEastAsia" w:hAnsi="Satoshi Black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C5E"/>
    <w:rPr>
      <w:rFonts w:ascii="Satoshi Black" w:eastAsiaTheme="majorEastAsia" w:hAnsi="Satoshi Black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C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0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C5E"/>
  </w:style>
  <w:style w:type="paragraph" w:styleId="Footer">
    <w:name w:val="footer"/>
    <w:basedOn w:val="Normal"/>
    <w:link w:val="FooterChar"/>
    <w:uiPriority w:val="99"/>
    <w:unhideWhenUsed/>
    <w:rsid w:val="00BB0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C5E"/>
  </w:style>
  <w:style w:type="paragraph" w:styleId="NoSpacing">
    <w:name w:val="No Spacing"/>
    <w:uiPriority w:val="1"/>
    <w:qFormat/>
    <w:rsid w:val="00BB0C5E"/>
    <w:pPr>
      <w:spacing w:after="0" w:line="240" w:lineRule="auto"/>
    </w:pPr>
    <w:rPr>
      <w:rFonts w:ascii="Satoshi" w:hAnsi="Satoshi"/>
    </w:rPr>
  </w:style>
  <w:style w:type="character" w:styleId="SubtleEmphasis">
    <w:name w:val="Subtle Emphasis"/>
    <w:basedOn w:val="DefaultParagraphFont"/>
    <w:uiPriority w:val="19"/>
    <w:qFormat/>
    <w:rsid w:val="00BB0C5E"/>
    <w:rPr>
      <w:i/>
      <w:iCs/>
      <w:color w:val="404040" w:themeColor="text1" w:themeTint="BF"/>
    </w:rPr>
  </w:style>
  <w:style w:type="table" w:styleId="GridTable5Dark-Accent3">
    <w:name w:val="Grid Table 5 Dark Accent 3"/>
    <w:basedOn w:val="TableNormal"/>
    <w:uiPriority w:val="50"/>
    <w:rsid w:val="00E315F3"/>
    <w:pPr>
      <w:spacing w:after="0" w:line="240" w:lineRule="auto"/>
    </w:pPr>
    <w:rPr>
      <w:rFonts w:eastAsiaTheme="minorEastAsia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E315F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amEdler\OneDrive%20-%20Belfast%20Bible%20College\Documents\Custom%20Office%20Templates\BST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320C222B9E04F984621161FD4C296" ma:contentTypeVersion="16" ma:contentTypeDescription="Create a new document." ma:contentTypeScope="" ma:versionID="2240cbf0e5248c1480e387acd729746e">
  <xsd:schema xmlns:xsd="http://www.w3.org/2001/XMLSchema" xmlns:xs="http://www.w3.org/2001/XMLSchema" xmlns:p="http://schemas.microsoft.com/office/2006/metadata/properties" xmlns:ns2="ce3bc3af-dbed-4c0a-a976-ac3d0469ee1a" xmlns:ns3="81caf1e7-d2ce-4c69-b992-2b36bcd1adf0" targetNamespace="http://schemas.microsoft.com/office/2006/metadata/properties" ma:root="true" ma:fieldsID="ae2e731b493a0d39d6032e5a7244fc16" ns2:_="" ns3:_="">
    <xsd:import namespace="ce3bc3af-dbed-4c0a-a976-ac3d0469ee1a"/>
    <xsd:import namespace="81caf1e7-d2ce-4c69-b992-2b36bcd1a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bc3af-dbed-4c0a-a976-ac3d0469e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63b08a-5632-44a8-bdf9-5bd601198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af1e7-d2ce-4c69-b992-2b36bcd1a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3386c7-3f05-4914-a7c0-272ecb2e9dbb}" ma:internalName="TaxCatchAll" ma:showField="CatchAllData" ma:web="81caf1e7-d2ce-4c69-b992-2b36bcd1a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af1e7-d2ce-4c69-b992-2b36bcd1adf0" xsi:nil="true"/>
    <lcf76f155ced4ddcb4097134ff3c332f xmlns="ce3bc3af-dbed-4c0a-a976-ac3d0469ee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DDD90F-5E77-4CE8-B8BB-2F8532D4C635}"/>
</file>

<file path=customXml/itemProps2.xml><?xml version="1.0" encoding="utf-8"?>
<ds:datastoreItem xmlns:ds="http://schemas.openxmlformats.org/officeDocument/2006/customXml" ds:itemID="{B802F902-5DC1-4B6F-9323-50F326C1B681}"/>
</file>

<file path=customXml/itemProps3.xml><?xml version="1.0" encoding="utf-8"?>
<ds:datastoreItem xmlns:ds="http://schemas.openxmlformats.org/officeDocument/2006/customXml" ds:itemID="{B7E18A26-66EB-424D-873C-CF3DE2E4177B}"/>
</file>

<file path=docProps/app.xml><?xml version="1.0" encoding="utf-8"?>
<Properties xmlns="http://schemas.openxmlformats.org/officeDocument/2006/extended-properties" xmlns:vt="http://schemas.openxmlformats.org/officeDocument/2006/docPropsVTypes">
  <Template>BST Letterhead</Template>
  <TotalTime>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Edler</dc:creator>
  <cp:keywords/>
  <dc:description/>
  <cp:lastModifiedBy>Bill Edler</cp:lastModifiedBy>
  <cp:revision>7</cp:revision>
  <cp:lastPrinted>2025-09-25T09:53:00Z</cp:lastPrinted>
  <dcterms:created xsi:type="dcterms:W3CDTF">2025-09-25T09:50:00Z</dcterms:created>
  <dcterms:modified xsi:type="dcterms:W3CDTF">2025-09-25T09:58:00Z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0x010100D81320C222B9E04F984621161FD4C296</vt:lpwstr>
  </property>
  <property fmtid="{D5CDD505-2E9C-101B-9397-08002B2CF9AE}" pid="3" name="MediaServiceImageTags">
    <vt:lpwstr/>
  </property>
</Properties>
</file>